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3D22E96" w:rsidR="003168CF" w:rsidRPr="00CC13F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F72ECD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CC13FD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</w:t>
      </w:r>
      <w:r w:rsidR="00CC13FD" w:rsidRPr="00CC13FD">
        <w:rPr>
          <w:rFonts w:ascii="ENRESA Aroma Light" w:hAnsi="ENRESA Aroma Light" w:cs="Arial"/>
          <w:szCs w:val="22"/>
          <w:lang w:val="es-ES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0"/>
        <w:gridCol w:w="2691"/>
        <w:gridCol w:w="2547"/>
      </w:tblGrid>
      <w:tr w:rsidR="00E83301" w:rsidRPr="00FD5AD0" w14:paraId="3089102C" w14:textId="77777777" w:rsidTr="008F38E2">
        <w:trPr>
          <w:trHeight w:val="821"/>
        </w:trPr>
        <w:tc>
          <w:tcPr>
            <w:tcW w:w="4520" w:type="dxa"/>
            <w:shd w:val="clear" w:color="auto" w:fill="D9D9D9"/>
            <w:vAlign w:val="center"/>
            <w:hideMark/>
          </w:tcPr>
          <w:p w14:paraId="7FB0F1F7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 1 (*) Experiencia</w:t>
            </w:r>
          </w:p>
        </w:tc>
        <w:tc>
          <w:tcPr>
            <w:tcW w:w="2691" w:type="dxa"/>
            <w:shd w:val="clear" w:color="auto" w:fill="D9D9D9"/>
            <w:vAlign w:val="center"/>
            <w:hideMark/>
          </w:tcPr>
          <w:p w14:paraId="423F949B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 xml:space="preserve">Nº de años de experiencia por encima </w:t>
            </w:r>
            <w:r w:rsidRPr="00FD5AD0">
              <w:rPr>
                <w:rFonts w:ascii="ENRESA Aroma Light" w:hAnsi="ENRESA Aroma Light" w:cs="Arial"/>
                <w:b/>
                <w:bCs/>
                <w:sz w:val="20"/>
              </w:rPr>
              <w:t>experiencia mínima requerida como solvencia técnica y profesional</w:t>
            </w:r>
          </w:p>
        </w:tc>
        <w:tc>
          <w:tcPr>
            <w:tcW w:w="2547" w:type="dxa"/>
            <w:shd w:val="clear" w:color="auto" w:fill="D9D9D9"/>
            <w:vAlign w:val="center"/>
            <w:hideMark/>
          </w:tcPr>
          <w:p w14:paraId="1C34CC29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Señalar con una X (marcar solo una opción)</w:t>
            </w:r>
          </w:p>
        </w:tc>
      </w:tr>
      <w:tr w:rsidR="00E83301" w:rsidRPr="00FD5AD0" w14:paraId="18EE2728" w14:textId="77777777" w:rsidTr="00CC13FD">
        <w:trPr>
          <w:cantSplit/>
          <w:trHeight w:val="432"/>
        </w:trPr>
        <w:tc>
          <w:tcPr>
            <w:tcW w:w="4520" w:type="dxa"/>
            <w:vMerge w:val="restart"/>
            <w:shd w:val="clear" w:color="000000" w:fill="FFFFFF"/>
            <w:vAlign w:val="center"/>
          </w:tcPr>
          <w:p w14:paraId="153E2235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 w:cs="Arial"/>
                <w:sz w:val="20"/>
              </w:rPr>
              <w:t>Experiencia del perfil del Coordinador Técnico Responsable del Contrato, en función de los años completos de experiencia acreditada, por encima de la experiencia mínima requerida como solvencia técnica y profesional (3 años), en su participación en trabajos relacionados con gestión forestal o mantenimiento de espacios naturales, asignándose un punto por cada año de experiencia acreditada hasta un máximo de 8 años.</w:t>
            </w: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0BB303E7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0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6DA974AE" w14:textId="7D4C5942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343163727" w:edGrp="everyone"/>
            <w:permEnd w:id="1343163727"/>
          </w:p>
        </w:tc>
      </w:tr>
      <w:tr w:rsidR="00E83301" w:rsidRPr="00FD5AD0" w14:paraId="4D9D4392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0360EB66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38334E92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1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2359F874" w14:textId="75092399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482824147" w:edGrp="everyone"/>
            <w:permEnd w:id="1482824147"/>
          </w:p>
        </w:tc>
      </w:tr>
      <w:tr w:rsidR="00E83301" w:rsidRPr="00FD5AD0" w14:paraId="23D79DCF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2536122E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266435E5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2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6D745B18" w14:textId="7AA790B3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747348883" w:edGrp="everyone"/>
            <w:permEnd w:id="1747348883"/>
          </w:p>
        </w:tc>
      </w:tr>
      <w:tr w:rsidR="00E83301" w:rsidRPr="00FD5AD0" w14:paraId="3CA2C7A1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21CDCBDE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6F12C9EE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3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3ED997D6" w14:textId="0967276E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754746373" w:edGrp="everyone"/>
            <w:permEnd w:id="1754746373"/>
          </w:p>
        </w:tc>
      </w:tr>
      <w:tr w:rsidR="00E83301" w:rsidRPr="00FD5AD0" w14:paraId="110A2883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4BD151FD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38434355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4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077AE75A" w14:textId="556058F0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404060371" w:edGrp="everyone"/>
            <w:permEnd w:id="1404060371"/>
          </w:p>
        </w:tc>
      </w:tr>
      <w:tr w:rsidR="00E83301" w:rsidRPr="00FD5AD0" w14:paraId="51D8F173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  <w:hideMark/>
          </w:tcPr>
          <w:p w14:paraId="4DC0E1A3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  <w:hideMark/>
          </w:tcPr>
          <w:p w14:paraId="7B9CFEF5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5</w:t>
            </w:r>
          </w:p>
        </w:tc>
        <w:tc>
          <w:tcPr>
            <w:tcW w:w="2547" w:type="dxa"/>
            <w:shd w:val="clear" w:color="000000" w:fill="FFFFFF"/>
            <w:vAlign w:val="center"/>
            <w:hideMark/>
          </w:tcPr>
          <w:p w14:paraId="50EDE78D" w14:textId="6C40CEF2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306531052" w:edGrp="everyone"/>
            <w:permEnd w:id="306531052"/>
          </w:p>
        </w:tc>
      </w:tr>
      <w:tr w:rsidR="00E83301" w:rsidRPr="00FD5AD0" w14:paraId="707871D8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0AB3B1D5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</w:tcPr>
          <w:p w14:paraId="2AB9DED2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6</w:t>
            </w:r>
          </w:p>
        </w:tc>
        <w:tc>
          <w:tcPr>
            <w:tcW w:w="2547" w:type="dxa"/>
            <w:shd w:val="clear" w:color="000000" w:fill="FFFFFF"/>
            <w:vAlign w:val="center"/>
          </w:tcPr>
          <w:p w14:paraId="37A5D8BC" w14:textId="77777777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1342510463" w:edGrp="everyone"/>
            <w:permEnd w:id="1342510463"/>
          </w:p>
        </w:tc>
      </w:tr>
      <w:tr w:rsidR="00E83301" w:rsidRPr="00FD5AD0" w14:paraId="28D6398A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57B46B98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</w:tcPr>
          <w:p w14:paraId="3F909770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7</w:t>
            </w:r>
          </w:p>
        </w:tc>
        <w:tc>
          <w:tcPr>
            <w:tcW w:w="2547" w:type="dxa"/>
            <w:shd w:val="clear" w:color="000000" w:fill="FFFFFF"/>
            <w:vAlign w:val="center"/>
          </w:tcPr>
          <w:p w14:paraId="290E68C6" w14:textId="77777777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482155598" w:edGrp="everyone"/>
            <w:permEnd w:id="482155598"/>
          </w:p>
        </w:tc>
      </w:tr>
      <w:tr w:rsidR="00E83301" w:rsidRPr="00FD5AD0" w14:paraId="4610E9E7" w14:textId="77777777" w:rsidTr="00CC13FD">
        <w:trPr>
          <w:cantSplit/>
          <w:trHeight w:val="432"/>
        </w:trPr>
        <w:tc>
          <w:tcPr>
            <w:tcW w:w="4520" w:type="dxa"/>
            <w:vMerge/>
            <w:shd w:val="clear" w:color="000000" w:fill="FFFFFF"/>
            <w:vAlign w:val="center"/>
          </w:tcPr>
          <w:p w14:paraId="3D6A3328" w14:textId="77777777" w:rsidR="00E83301" w:rsidRPr="00FD5AD0" w:rsidRDefault="00E83301" w:rsidP="008F38E2">
            <w:pPr>
              <w:spacing w:after="0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691" w:type="dxa"/>
            <w:shd w:val="clear" w:color="000000" w:fill="FFFFFF"/>
            <w:vAlign w:val="center"/>
          </w:tcPr>
          <w:p w14:paraId="2E395F12" w14:textId="77777777" w:rsidR="00E83301" w:rsidRPr="00FD5AD0" w:rsidRDefault="00E83301" w:rsidP="008F38E2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D5AD0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8</w:t>
            </w:r>
          </w:p>
        </w:tc>
        <w:tc>
          <w:tcPr>
            <w:tcW w:w="2547" w:type="dxa"/>
            <w:shd w:val="clear" w:color="000000" w:fill="FFFFFF"/>
            <w:vAlign w:val="center"/>
          </w:tcPr>
          <w:p w14:paraId="6A0111B3" w14:textId="77777777" w:rsidR="00E83301" w:rsidRPr="00FD5AD0" w:rsidRDefault="00E83301" w:rsidP="00CC13FD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permStart w:id="665332822" w:edGrp="everyone"/>
            <w:permEnd w:id="665332822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78"/>
        <w:gridCol w:w="691"/>
        <w:gridCol w:w="659"/>
      </w:tblGrid>
      <w:tr w:rsidR="005E0D55" w:rsidRPr="00FD5AD0" w14:paraId="2C30CA71" w14:textId="77777777" w:rsidTr="008F38E2">
        <w:trPr>
          <w:trHeight w:val="300"/>
        </w:trPr>
        <w:tc>
          <w:tcPr>
            <w:tcW w:w="4299" w:type="pct"/>
            <w:shd w:val="clear" w:color="auto" w:fill="D9D9D9"/>
            <w:noWrap/>
            <w:vAlign w:val="bottom"/>
            <w:hideMark/>
          </w:tcPr>
          <w:p w14:paraId="15B9B124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eastAsia="en-GB"/>
              </w:rPr>
            </w:pPr>
            <w:r w:rsidRPr="00FD5AD0">
              <w:rPr>
                <w:rFonts w:ascii="ENRESA Aroma Light" w:hAnsi="ENRESA Aroma Light" w:cs="Arial"/>
                <w:b/>
                <w:bCs/>
                <w:sz w:val="20"/>
                <w:lang w:eastAsia="en-GB"/>
              </w:rPr>
              <w:t>CRITERIO 2 Compromiso</w:t>
            </w:r>
          </w:p>
        </w:tc>
        <w:tc>
          <w:tcPr>
            <w:tcW w:w="359" w:type="pct"/>
            <w:shd w:val="clear" w:color="auto" w:fill="D9D9D9"/>
            <w:noWrap/>
            <w:vAlign w:val="center"/>
          </w:tcPr>
          <w:p w14:paraId="0FCD5F57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eastAsia="en-GB"/>
              </w:rPr>
            </w:pPr>
            <w:r w:rsidRPr="00FD5AD0">
              <w:rPr>
                <w:rFonts w:ascii="ENRESA Aroma Light" w:hAnsi="ENRESA Aroma Light" w:cs="Arial"/>
                <w:b/>
                <w:bCs/>
                <w:sz w:val="20"/>
                <w:lang w:eastAsia="en-GB"/>
              </w:rPr>
              <w:t>SI</w:t>
            </w:r>
          </w:p>
        </w:tc>
        <w:tc>
          <w:tcPr>
            <w:tcW w:w="342" w:type="pct"/>
            <w:shd w:val="clear" w:color="auto" w:fill="D9D9D9"/>
            <w:vAlign w:val="center"/>
          </w:tcPr>
          <w:p w14:paraId="54CF34FE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20"/>
                <w:lang w:eastAsia="en-GB"/>
              </w:rPr>
            </w:pPr>
            <w:r w:rsidRPr="00FD5AD0">
              <w:rPr>
                <w:rFonts w:ascii="ENRESA Aroma Light" w:hAnsi="ENRESA Aroma Light" w:cs="Arial"/>
                <w:b/>
                <w:bCs/>
                <w:sz w:val="20"/>
                <w:lang w:eastAsia="en-GB"/>
              </w:rPr>
              <w:t>NO</w:t>
            </w:r>
          </w:p>
        </w:tc>
      </w:tr>
      <w:tr w:rsidR="005E0D55" w:rsidRPr="00FD5AD0" w14:paraId="1C71064C" w14:textId="77777777" w:rsidTr="008F38E2">
        <w:trPr>
          <w:trHeight w:val="381"/>
        </w:trPr>
        <w:tc>
          <w:tcPr>
            <w:tcW w:w="4299" w:type="pct"/>
            <w:noWrap/>
            <w:vAlign w:val="center"/>
          </w:tcPr>
          <w:p w14:paraId="66D3268B" w14:textId="77777777" w:rsidR="005E0D55" w:rsidRPr="00FD5AD0" w:rsidRDefault="005E0D55" w:rsidP="008F38E2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r w:rsidRPr="00FD5AD0">
              <w:rPr>
                <w:rFonts w:ascii="ENRESA Aroma Light" w:hAnsi="ENRESA Aroma Light" w:cs="Arial"/>
                <w:sz w:val="20"/>
              </w:rPr>
              <w:t>200 m3 de agua en riego mediante cisternas en verano, adicionales a los 300 m3 previstos en el PPT.</w:t>
            </w:r>
          </w:p>
        </w:tc>
        <w:tc>
          <w:tcPr>
            <w:tcW w:w="359" w:type="pct"/>
            <w:noWrap/>
            <w:vAlign w:val="center"/>
          </w:tcPr>
          <w:p w14:paraId="4D7A8600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1999963972" w:edGrp="everyone"/>
            <w:permEnd w:id="1999963972"/>
          </w:p>
        </w:tc>
        <w:tc>
          <w:tcPr>
            <w:tcW w:w="342" w:type="pct"/>
            <w:vAlign w:val="center"/>
          </w:tcPr>
          <w:p w14:paraId="7073903A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1286567104" w:edGrp="everyone"/>
            <w:permEnd w:id="1286567104"/>
          </w:p>
        </w:tc>
      </w:tr>
      <w:tr w:rsidR="005E0D55" w:rsidRPr="00FD5AD0" w14:paraId="6E8A80F9" w14:textId="77777777" w:rsidTr="008F38E2">
        <w:trPr>
          <w:trHeight w:val="188"/>
        </w:trPr>
        <w:tc>
          <w:tcPr>
            <w:tcW w:w="4299" w:type="pct"/>
            <w:noWrap/>
            <w:vAlign w:val="center"/>
          </w:tcPr>
          <w:p w14:paraId="370B4396" w14:textId="77777777" w:rsidR="005E0D55" w:rsidRPr="00FD5AD0" w:rsidRDefault="005E0D55" w:rsidP="008F38E2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r w:rsidRPr="00FD5AD0">
              <w:rPr>
                <w:rFonts w:ascii="ENRESA Aroma Light" w:hAnsi="ENRESA Aroma Light" w:cs="Arial"/>
                <w:sz w:val="20"/>
              </w:rPr>
              <w:t>Limpieza de 30 metros lineales de galería de drenaje con un espesor de fango aproximado de 5 cm, adicionales a los 520 metros lineales previstos en el PPT.</w:t>
            </w:r>
          </w:p>
        </w:tc>
        <w:tc>
          <w:tcPr>
            <w:tcW w:w="359" w:type="pct"/>
            <w:noWrap/>
            <w:vAlign w:val="center"/>
          </w:tcPr>
          <w:p w14:paraId="462CB140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306330688" w:edGrp="everyone"/>
            <w:permEnd w:id="306330688"/>
          </w:p>
        </w:tc>
        <w:tc>
          <w:tcPr>
            <w:tcW w:w="342" w:type="pct"/>
            <w:vAlign w:val="center"/>
          </w:tcPr>
          <w:p w14:paraId="3B98C356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1742085304" w:edGrp="everyone"/>
            <w:permEnd w:id="1742085304"/>
          </w:p>
        </w:tc>
      </w:tr>
      <w:tr w:rsidR="005E0D55" w:rsidRPr="00FD5AD0" w14:paraId="7A3B89C9" w14:textId="77777777" w:rsidTr="008F38E2">
        <w:trPr>
          <w:trHeight w:val="187"/>
        </w:trPr>
        <w:tc>
          <w:tcPr>
            <w:tcW w:w="4299" w:type="pct"/>
            <w:noWrap/>
            <w:vAlign w:val="center"/>
          </w:tcPr>
          <w:p w14:paraId="5282BC47" w14:textId="77777777" w:rsidR="005E0D55" w:rsidRPr="00FD5AD0" w:rsidRDefault="005E0D55" w:rsidP="008F38E2">
            <w:pPr>
              <w:spacing w:after="0"/>
              <w:jc w:val="left"/>
              <w:rPr>
                <w:rFonts w:ascii="ENRESA Aroma Light" w:hAnsi="ENRESA Aroma Light" w:cs="Arial"/>
                <w:sz w:val="20"/>
              </w:rPr>
            </w:pPr>
            <w:r w:rsidRPr="00FD5AD0">
              <w:rPr>
                <w:rFonts w:ascii="ENRESA Aroma Light" w:hAnsi="ENRESA Aroma Light" w:cs="Arial"/>
                <w:sz w:val="20"/>
              </w:rPr>
              <w:t>Revisión, limpieza y mantenimiento de la red de pluviales interior y decantador exterior en 10 unidades adicionales a las 60 previstas en el PPT.</w:t>
            </w:r>
          </w:p>
        </w:tc>
        <w:tc>
          <w:tcPr>
            <w:tcW w:w="359" w:type="pct"/>
            <w:noWrap/>
            <w:vAlign w:val="center"/>
          </w:tcPr>
          <w:p w14:paraId="7C7DD851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447555026" w:edGrp="everyone"/>
            <w:permEnd w:id="447555026"/>
          </w:p>
        </w:tc>
        <w:tc>
          <w:tcPr>
            <w:tcW w:w="342" w:type="pct"/>
            <w:vAlign w:val="center"/>
          </w:tcPr>
          <w:p w14:paraId="02E0842E" w14:textId="77777777" w:rsidR="005E0D55" w:rsidRPr="00FD5AD0" w:rsidRDefault="005E0D55" w:rsidP="008F38E2">
            <w:pPr>
              <w:spacing w:after="0"/>
              <w:jc w:val="center"/>
              <w:rPr>
                <w:rFonts w:ascii="ENRESA Aroma Light" w:hAnsi="ENRESA Aroma Light" w:cs="Arial"/>
                <w:sz w:val="20"/>
              </w:rPr>
            </w:pPr>
            <w:permStart w:id="327358578" w:edGrp="everyone"/>
            <w:permEnd w:id="327358578"/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5E7C53C" w14:textId="77777777" w:rsidR="00BA508D" w:rsidRPr="00AE21A6" w:rsidRDefault="00BA508D" w:rsidP="00BA508D">
      <w:pPr>
        <w:pStyle w:val="Textoindependiente"/>
        <w:spacing w:before="108"/>
        <w:rPr>
          <w:rFonts w:ascii="ENRESA Aroma Light" w:hAnsi="ENRESA Aroma Light"/>
          <w:i/>
          <w:sz w:val="22"/>
          <w:szCs w:val="22"/>
        </w:rPr>
      </w:pPr>
      <w:r w:rsidRPr="00AE21A6">
        <w:rPr>
          <w:rFonts w:ascii="ENRESA Aroma Light" w:hAnsi="ENRESA Aroma Light"/>
          <w:b/>
          <w:bCs/>
          <w:i/>
          <w:sz w:val="22"/>
          <w:szCs w:val="22"/>
        </w:rPr>
        <w:t>(*)</w:t>
      </w:r>
      <w:r w:rsidRPr="00AE21A6">
        <w:rPr>
          <w:rFonts w:ascii="ENRESA Aroma Light" w:hAnsi="ENRESA Aroma Light"/>
          <w:i/>
          <w:sz w:val="22"/>
          <w:szCs w:val="22"/>
        </w:rPr>
        <w:t xml:space="preserve"> Para acreditar la experiencia </w:t>
      </w:r>
      <w:r w:rsidRPr="00AE21A6">
        <w:rPr>
          <w:rFonts w:ascii="ENRESA Aroma Light" w:hAnsi="ENRESA Aroma Light"/>
          <w:b/>
          <w:bCs/>
          <w:i/>
          <w:sz w:val="22"/>
          <w:szCs w:val="22"/>
          <w:u w:val="single"/>
        </w:rPr>
        <w:t xml:space="preserve">se completará la siguiente tabla </w:t>
      </w:r>
      <w:r>
        <w:rPr>
          <w:rFonts w:ascii="ENRESA Aroma Light" w:hAnsi="ENRESA Aroma Light"/>
          <w:b/>
          <w:bCs/>
          <w:i/>
          <w:sz w:val="22"/>
          <w:szCs w:val="22"/>
          <w:u w:val="single"/>
        </w:rPr>
        <w:t xml:space="preserve">para el </w:t>
      </w:r>
      <w:r w:rsidRPr="00AE21A6">
        <w:rPr>
          <w:rFonts w:ascii="ENRESA Aroma Light" w:hAnsi="ENRESA Aroma Light"/>
          <w:b/>
          <w:bCs/>
          <w:i/>
          <w:sz w:val="22"/>
          <w:szCs w:val="22"/>
          <w:u w:val="single"/>
        </w:rPr>
        <w:t>perfil ofertado</w:t>
      </w:r>
      <w:r w:rsidRPr="00AE21A6">
        <w:rPr>
          <w:rFonts w:ascii="ENRESA Aroma Light" w:hAnsi="ENRESA Aroma Light"/>
          <w:i/>
          <w:sz w:val="22"/>
          <w:szCs w:val="22"/>
        </w:rPr>
        <w:t xml:space="preserve">, en la que </w:t>
      </w:r>
      <w:r w:rsidRPr="00AE21A6">
        <w:rPr>
          <w:rFonts w:ascii="ENRESA Aroma Light" w:hAnsi="ENRESA Aroma Light"/>
          <w:b/>
          <w:bCs/>
          <w:i/>
          <w:sz w:val="22"/>
          <w:szCs w:val="22"/>
          <w:u w:val="single"/>
        </w:rPr>
        <w:t>NO se incluirán</w:t>
      </w:r>
      <w:r w:rsidRPr="00AE21A6">
        <w:rPr>
          <w:rFonts w:ascii="ENRESA Aroma Light" w:hAnsi="ENRESA Aroma Light"/>
          <w:i/>
          <w:sz w:val="22"/>
          <w:szCs w:val="22"/>
        </w:rPr>
        <w:t xml:space="preserve"> los trabajos/experiencia exigida como solvencia técnica:</w:t>
      </w: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34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3"/>
        <w:gridCol w:w="1135"/>
        <w:gridCol w:w="921"/>
        <w:gridCol w:w="1561"/>
        <w:gridCol w:w="1275"/>
        <w:gridCol w:w="1276"/>
        <w:gridCol w:w="1204"/>
      </w:tblGrid>
      <w:tr w:rsidR="007E7BE9" w:rsidRPr="005C20D6" w14:paraId="0130C866" w14:textId="77777777" w:rsidTr="008F38E2">
        <w:trPr>
          <w:trHeight w:val="296"/>
          <w:tblHeader/>
        </w:trPr>
        <w:tc>
          <w:tcPr>
            <w:tcW w:w="2973" w:type="dxa"/>
            <w:shd w:val="clear" w:color="auto" w:fill="E2EFD9"/>
            <w:vAlign w:val="center"/>
          </w:tcPr>
          <w:p w14:paraId="05A3A3D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lastRenderedPageBreak/>
              <w:t xml:space="preserve">Nombre y apellidos 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(*)</w:t>
            </w:r>
          </w:p>
        </w:tc>
        <w:tc>
          <w:tcPr>
            <w:tcW w:w="7372" w:type="dxa"/>
            <w:gridSpan w:val="6"/>
            <w:vAlign w:val="center"/>
          </w:tcPr>
          <w:p w14:paraId="71D13024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</w:p>
        </w:tc>
      </w:tr>
      <w:tr w:rsidR="007E7BE9" w:rsidRPr="005C20D6" w14:paraId="641A387C" w14:textId="77777777" w:rsidTr="008F38E2">
        <w:trPr>
          <w:trHeight w:val="296"/>
          <w:tblHeader/>
        </w:trPr>
        <w:tc>
          <w:tcPr>
            <w:tcW w:w="2973" w:type="dxa"/>
            <w:shd w:val="clear" w:color="auto" w:fill="E2EFD9"/>
            <w:vAlign w:val="center"/>
          </w:tcPr>
          <w:p w14:paraId="4784932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Perfil</w:t>
            </w:r>
          </w:p>
        </w:tc>
        <w:tc>
          <w:tcPr>
            <w:tcW w:w="7372" w:type="dxa"/>
            <w:gridSpan w:val="6"/>
            <w:shd w:val="clear" w:color="auto" w:fill="E2EFD9"/>
            <w:vAlign w:val="center"/>
          </w:tcPr>
          <w:p w14:paraId="440DE515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FD5AD0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  <w:lang w:val="es-ES"/>
              </w:rPr>
              <w:t>Coordinador Técnico Responsable del Contrato</w:t>
            </w:r>
          </w:p>
        </w:tc>
      </w:tr>
      <w:tr w:rsidR="007E7BE9" w:rsidRPr="005C20D6" w14:paraId="2762917A" w14:textId="77777777" w:rsidTr="008F38E2">
        <w:trPr>
          <w:trHeight w:val="296"/>
          <w:tblHeader/>
        </w:trPr>
        <w:tc>
          <w:tcPr>
            <w:tcW w:w="2973" w:type="dxa"/>
            <w:shd w:val="clear" w:color="auto" w:fill="E2EFD9"/>
            <w:vAlign w:val="center"/>
          </w:tcPr>
          <w:p w14:paraId="5CF5CF6D" w14:textId="77777777" w:rsidR="007E7BE9" w:rsidRPr="005C20D6" w:rsidRDefault="007E7BE9" w:rsidP="008F38E2">
            <w:pPr>
              <w:spacing w:after="0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FD5AD0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Experiencia en trabajos relacionados con gestión forestal y mantenimiento de espacios naturales</w:t>
            </w:r>
          </w:p>
        </w:tc>
        <w:tc>
          <w:tcPr>
            <w:tcW w:w="1135" w:type="dxa"/>
            <w:shd w:val="clear" w:color="auto" w:fill="E2EFD9"/>
            <w:vAlign w:val="center"/>
          </w:tcPr>
          <w:p w14:paraId="5D237564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Instalación / Proyecto</w:t>
            </w:r>
          </w:p>
        </w:tc>
        <w:tc>
          <w:tcPr>
            <w:tcW w:w="921" w:type="dxa"/>
            <w:shd w:val="clear" w:color="auto" w:fill="E2EFD9"/>
            <w:vAlign w:val="center"/>
          </w:tcPr>
          <w:p w14:paraId="345B73A4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Cliente / Promotor</w:t>
            </w:r>
          </w:p>
        </w:tc>
        <w:tc>
          <w:tcPr>
            <w:tcW w:w="1561" w:type="dxa"/>
            <w:shd w:val="clear" w:color="auto" w:fill="E2EFD9"/>
            <w:vAlign w:val="center"/>
          </w:tcPr>
          <w:p w14:paraId="33702D2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color w:val="000000"/>
                <w:sz w:val="18"/>
                <w:szCs w:val="18"/>
              </w:rPr>
              <w:t>Actividades / Tareas realizadas por el perfil propuesto</w:t>
            </w:r>
          </w:p>
        </w:tc>
        <w:tc>
          <w:tcPr>
            <w:tcW w:w="1275" w:type="dxa"/>
            <w:shd w:val="clear" w:color="auto" w:fill="E2EFD9"/>
            <w:vAlign w:val="center"/>
          </w:tcPr>
          <w:p w14:paraId="7180EB1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inicio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trabajos</w:t>
            </w:r>
          </w:p>
          <w:p w14:paraId="79C7947D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76" w:type="dxa"/>
            <w:shd w:val="clear" w:color="auto" w:fill="E2EFD9"/>
            <w:vAlign w:val="center"/>
          </w:tcPr>
          <w:p w14:paraId="78987605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Fecha fin</w:t>
            </w:r>
            <w:r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 xml:space="preserve"> tarbajos</w:t>
            </w:r>
          </w:p>
          <w:p w14:paraId="0BF48C5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5C20D6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(día/mes/año)</w:t>
            </w:r>
          </w:p>
        </w:tc>
        <w:tc>
          <w:tcPr>
            <w:tcW w:w="1204" w:type="dxa"/>
            <w:shd w:val="clear" w:color="auto" w:fill="E2EFD9"/>
            <w:vAlign w:val="center"/>
          </w:tcPr>
          <w:p w14:paraId="3FB8961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b/>
                <w:bCs/>
                <w:sz w:val="18"/>
                <w:szCs w:val="18"/>
              </w:rPr>
            </w:pPr>
            <w:r w:rsidRPr="00FD5AD0">
              <w:rPr>
                <w:rFonts w:ascii="ENRESA Aroma Light" w:hAnsi="ENRESA Aroma Light" w:cs="Arial"/>
                <w:b/>
                <w:bCs/>
                <w:sz w:val="18"/>
                <w:szCs w:val="18"/>
              </w:rPr>
              <w:t>Periodo ejecución trabajos (nº meses)</w:t>
            </w:r>
          </w:p>
        </w:tc>
      </w:tr>
      <w:tr w:rsidR="007E7BE9" w:rsidRPr="005C20D6" w14:paraId="3FA24410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0B73B3BD" w14:textId="77777777" w:rsidR="007E7BE9" w:rsidRPr="005C20D6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894731316" w:edGrp="everyone" w:colFirst="1" w:colLast="1"/>
            <w:permStart w:id="513499299" w:edGrp="everyone" w:colFirst="2" w:colLast="2"/>
            <w:permStart w:id="2069191645" w:edGrp="everyone" w:colFirst="3" w:colLast="3"/>
            <w:permStart w:id="1096367623" w:edGrp="everyone" w:colFirst="4" w:colLast="4"/>
            <w:permStart w:id="1171866990" w:edGrp="everyone" w:colFirst="5" w:colLast="5"/>
            <w:permStart w:id="1685282237" w:edGrp="everyone" w:colFirst="6" w:colLast="6"/>
            <w:permStart w:id="590765486" w:edGrp="everyone" w:colFirst="7" w:colLast="7"/>
            <w:permStart w:id="1648035001" w:edGrp="everyone" w:colFirst="0" w:colLast="0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135" w:type="dxa"/>
            <w:vAlign w:val="center"/>
            <w:hideMark/>
          </w:tcPr>
          <w:p w14:paraId="70C318E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vAlign w:val="center"/>
            <w:hideMark/>
          </w:tcPr>
          <w:p w14:paraId="079F151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vAlign w:val="center"/>
          </w:tcPr>
          <w:p w14:paraId="7CF8A543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vAlign w:val="center"/>
          </w:tcPr>
          <w:p w14:paraId="69E8E4FD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center"/>
          </w:tcPr>
          <w:p w14:paraId="26A59C3F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vAlign w:val="center"/>
            <w:hideMark/>
          </w:tcPr>
          <w:p w14:paraId="3A67EAAA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7E7BE9" w:rsidRPr="005C20D6" w14:paraId="6FA2A4F4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4F19FE84" w14:textId="77777777" w:rsidR="007E7BE9" w:rsidRPr="005C20D6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956565138" w:edGrp="everyone" w:colFirst="1" w:colLast="1"/>
            <w:permStart w:id="244782758" w:edGrp="everyone" w:colFirst="2" w:colLast="2"/>
            <w:permStart w:id="362182277" w:edGrp="everyone" w:colFirst="3" w:colLast="3"/>
            <w:permStart w:id="853631697" w:edGrp="everyone" w:colFirst="4" w:colLast="4"/>
            <w:permStart w:id="764619539" w:edGrp="everyone" w:colFirst="5" w:colLast="5"/>
            <w:permStart w:id="259595245" w:edGrp="everyone" w:colFirst="6" w:colLast="6"/>
            <w:permStart w:id="1470971880" w:edGrp="everyone" w:colFirst="7" w:colLast="7"/>
            <w:permStart w:id="1694451115" w:edGrp="everyone" w:colFirst="0" w:colLast="0"/>
            <w:permEnd w:id="1894731316"/>
            <w:permEnd w:id="513499299"/>
            <w:permEnd w:id="2069191645"/>
            <w:permEnd w:id="1096367623"/>
            <w:permEnd w:id="1171866990"/>
            <w:permEnd w:id="1685282237"/>
            <w:permEnd w:id="590765486"/>
            <w:permEnd w:id="1648035001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1135" w:type="dxa"/>
            <w:vAlign w:val="center"/>
            <w:hideMark/>
          </w:tcPr>
          <w:p w14:paraId="3345EC9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21" w:type="dxa"/>
            <w:vAlign w:val="center"/>
            <w:hideMark/>
          </w:tcPr>
          <w:p w14:paraId="1C922025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561" w:type="dxa"/>
            <w:vAlign w:val="center"/>
          </w:tcPr>
          <w:p w14:paraId="2CE7E344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vAlign w:val="center"/>
          </w:tcPr>
          <w:p w14:paraId="5706678A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76" w:type="dxa"/>
            <w:vAlign w:val="center"/>
          </w:tcPr>
          <w:p w14:paraId="2BBF100C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204" w:type="dxa"/>
            <w:vAlign w:val="center"/>
            <w:hideMark/>
          </w:tcPr>
          <w:p w14:paraId="5BD759F3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7E7BE9" w:rsidRPr="005C20D6" w14:paraId="3B451438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4D9F1123" w14:textId="77777777" w:rsidR="007E7BE9" w:rsidRPr="005C20D6" w:rsidRDefault="007E7BE9" w:rsidP="008F38E2">
            <w:pPr>
              <w:spacing w:after="0" w:line="276" w:lineRule="auto"/>
              <w:rPr>
                <w:rFonts w:ascii="ENRESA Aroma Light" w:eastAsia="Calibri" w:hAnsi="ENRESA Aroma Light"/>
                <w:sz w:val="18"/>
                <w:szCs w:val="18"/>
                <w:lang w:eastAsia="en-US"/>
              </w:rPr>
            </w:pPr>
            <w:permStart w:id="149769511" w:edGrp="everyone" w:colFirst="1" w:colLast="1"/>
            <w:permStart w:id="1264586744" w:edGrp="everyone" w:colFirst="2" w:colLast="2"/>
            <w:permStart w:id="448031478" w:edGrp="everyone" w:colFirst="3" w:colLast="3"/>
            <w:permStart w:id="361375062" w:edGrp="everyone" w:colFirst="4" w:colLast="4"/>
            <w:permStart w:id="429985883" w:edGrp="everyone" w:colFirst="5" w:colLast="5"/>
            <w:permStart w:id="21323925" w:edGrp="everyone" w:colFirst="6" w:colLast="6"/>
            <w:permStart w:id="76764839" w:edGrp="everyone" w:colFirst="7" w:colLast="7"/>
            <w:permStart w:id="316886278" w:edGrp="everyone" w:colFirst="0" w:colLast="0"/>
            <w:permEnd w:id="956565138"/>
            <w:permEnd w:id="244782758"/>
            <w:permEnd w:id="362182277"/>
            <w:permEnd w:id="853631697"/>
            <w:permEnd w:id="764619539"/>
            <w:permEnd w:id="259595245"/>
            <w:permEnd w:id="1470971880"/>
            <w:permEnd w:id="1694451115"/>
            <w:r w:rsidRPr="005C20D6"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1135" w:type="dxa"/>
            <w:vAlign w:val="center"/>
            <w:hideMark/>
          </w:tcPr>
          <w:p w14:paraId="6A61462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vAlign w:val="center"/>
            <w:hideMark/>
          </w:tcPr>
          <w:p w14:paraId="30CD2939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14:paraId="49B34E7E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ED708FE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A80F495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vAlign w:val="center"/>
            <w:hideMark/>
          </w:tcPr>
          <w:p w14:paraId="6033B8CA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7E7BE9" w:rsidRPr="005C20D6" w14:paraId="1342BB1C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64258554" w14:textId="77777777" w:rsidR="007E7BE9" w:rsidRPr="005C20D6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2059350936" w:edGrp="everyone" w:colFirst="1" w:colLast="1"/>
            <w:permStart w:id="1775849619" w:edGrp="everyone" w:colFirst="2" w:colLast="2"/>
            <w:permStart w:id="322532169" w:edGrp="everyone" w:colFirst="3" w:colLast="3"/>
            <w:permStart w:id="1529096393" w:edGrp="everyone" w:colFirst="4" w:colLast="4"/>
            <w:permStart w:id="433667549" w:edGrp="everyone" w:colFirst="5" w:colLast="5"/>
            <w:permStart w:id="1977635801" w:edGrp="everyone" w:colFirst="6" w:colLast="6"/>
            <w:permStart w:id="550859223" w:edGrp="everyone" w:colFirst="7" w:colLast="7"/>
            <w:permStart w:id="49695318" w:edGrp="everyone" w:colFirst="0" w:colLast="0"/>
            <w:permEnd w:id="149769511"/>
            <w:permEnd w:id="1264586744"/>
            <w:permEnd w:id="448031478"/>
            <w:permEnd w:id="361375062"/>
            <w:permEnd w:id="429985883"/>
            <w:permEnd w:id="21323925"/>
            <w:permEnd w:id="76764839"/>
            <w:permEnd w:id="316886278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135" w:type="dxa"/>
            <w:vAlign w:val="center"/>
            <w:hideMark/>
          </w:tcPr>
          <w:p w14:paraId="0E78D151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vAlign w:val="center"/>
            <w:hideMark/>
          </w:tcPr>
          <w:p w14:paraId="4C02D62F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14:paraId="23DFA709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617D591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B68F896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vAlign w:val="center"/>
            <w:hideMark/>
          </w:tcPr>
          <w:p w14:paraId="35157553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7E7BE9" w:rsidRPr="005C20D6" w14:paraId="6EDB2133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0210DF5E" w14:textId="77777777" w:rsidR="007E7BE9" w:rsidRPr="007223A8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201880643" w:edGrp="everyone" w:colFirst="1" w:colLast="1"/>
            <w:permStart w:id="607353684" w:edGrp="everyone" w:colFirst="2" w:colLast="2"/>
            <w:permStart w:id="1927374647" w:edGrp="everyone" w:colFirst="3" w:colLast="3"/>
            <w:permStart w:id="327512962" w:edGrp="everyone" w:colFirst="4" w:colLast="4"/>
            <w:permStart w:id="318311030" w:edGrp="everyone" w:colFirst="5" w:colLast="5"/>
            <w:permStart w:id="759564042" w:edGrp="everyone" w:colFirst="6" w:colLast="6"/>
            <w:permStart w:id="465901569" w:edGrp="everyone" w:colFirst="7" w:colLast="7"/>
            <w:permStart w:id="1170224856" w:edGrp="everyone" w:colFirst="0" w:colLast="0"/>
            <w:permEnd w:id="2059350936"/>
            <w:permEnd w:id="1775849619"/>
            <w:permEnd w:id="322532169"/>
            <w:permEnd w:id="1529096393"/>
            <w:permEnd w:id="433667549"/>
            <w:permEnd w:id="1977635801"/>
            <w:permEnd w:id="550859223"/>
            <w:permEnd w:id="49695318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5</w:t>
            </w:r>
          </w:p>
        </w:tc>
        <w:tc>
          <w:tcPr>
            <w:tcW w:w="1135" w:type="dxa"/>
            <w:vAlign w:val="center"/>
            <w:hideMark/>
          </w:tcPr>
          <w:p w14:paraId="5C55C37B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vAlign w:val="center"/>
            <w:hideMark/>
          </w:tcPr>
          <w:p w14:paraId="61393793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14:paraId="6B15F6D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4AB7A49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17F16D1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vAlign w:val="center"/>
            <w:hideMark/>
          </w:tcPr>
          <w:p w14:paraId="039B10AB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7E7BE9" w:rsidRPr="005C20D6" w14:paraId="4066E5CB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679585E3" w14:textId="77777777" w:rsidR="007E7BE9" w:rsidRPr="005C20D6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001199601" w:edGrp="everyone" w:colFirst="1" w:colLast="1"/>
            <w:permStart w:id="1367283685" w:edGrp="everyone" w:colFirst="2" w:colLast="2"/>
            <w:permStart w:id="392508272" w:edGrp="everyone" w:colFirst="3" w:colLast="3"/>
            <w:permStart w:id="111157570" w:edGrp="everyone" w:colFirst="4" w:colLast="4"/>
            <w:permStart w:id="2073578360" w:edGrp="everyone" w:colFirst="5" w:colLast="5"/>
            <w:permStart w:id="1986083873" w:edGrp="everyone" w:colFirst="6" w:colLast="6"/>
            <w:permStart w:id="1838304263" w:edGrp="everyone" w:colFirst="7" w:colLast="7"/>
            <w:permStart w:id="54266116" w:edGrp="everyone" w:colFirst="0" w:colLast="0"/>
            <w:permEnd w:id="1201880643"/>
            <w:permEnd w:id="607353684"/>
            <w:permEnd w:id="1927374647"/>
            <w:permEnd w:id="327512962"/>
            <w:permEnd w:id="318311030"/>
            <w:permEnd w:id="759564042"/>
            <w:permEnd w:id="465901569"/>
            <w:permEnd w:id="1170224856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6</w:t>
            </w:r>
          </w:p>
        </w:tc>
        <w:tc>
          <w:tcPr>
            <w:tcW w:w="1135" w:type="dxa"/>
            <w:vAlign w:val="center"/>
            <w:hideMark/>
          </w:tcPr>
          <w:p w14:paraId="6E3E46AE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vAlign w:val="center"/>
            <w:hideMark/>
          </w:tcPr>
          <w:p w14:paraId="662A6CA8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14:paraId="04975528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3CAA9721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7749E48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vAlign w:val="center"/>
            <w:hideMark/>
          </w:tcPr>
          <w:p w14:paraId="4FE9336E" w14:textId="77777777" w:rsidR="007E7BE9" w:rsidRPr="007223A8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7E7BE9" w:rsidRPr="005C20D6" w14:paraId="3AD95117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468A66A0" w14:textId="77777777" w:rsidR="007E7BE9" w:rsidRPr="007223A8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886408211" w:edGrp="everyone" w:colFirst="1" w:colLast="1"/>
            <w:permStart w:id="74334535" w:edGrp="everyone" w:colFirst="2" w:colLast="2"/>
            <w:permStart w:id="167323680" w:edGrp="everyone" w:colFirst="3" w:colLast="3"/>
            <w:permStart w:id="232409619" w:edGrp="everyone" w:colFirst="4" w:colLast="4"/>
            <w:permStart w:id="515705866" w:edGrp="everyone" w:colFirst="5" w:colLast="5"/>
            <w:permStart w:id="1706062447" w:edGrp="everyone" w:colFirst="6" w:colLast="6"/>
            <w:permStart w:id="1688099638" w:edGrp="everyone" w:colFirst="7" w:colLast="7"/>
            <w:permStart w:id="1894139464" w:edGrp="everyone" w:colFirst="0" w:colLast="0"/>
            <w:permEnd w:id="1001199601"/>
            <w:permEnd w:id="1367283685"/>
            <w:permEnd w:id="392508272"/>
            <w:permEnd w:id="111157570"/>
            <w:permEnd w:id="2073578360"/>
            <w:permEnd w:id="1986083873"/>
            <w:permEnd w:id="1838304263"/>
            <w:permEnd w:id="54266116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7</w:t>
            </w:r>
          </w:p>
        </w:tc>
        <w:tc>
          <w:tcPr>
            <w:tcW w:w="1135" w:type="dxa"/>
            <w:vAlign w:val="center"/>
            <w:hideMark/>
          </w:tcPr>
          <w:p w14:paraId="468FE5B6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vAlign w:val="center"/>
            <w:hideMark/>
          </w:tcPr>
          <w:p w14:paraId="196C4BF0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14:paraId="6AAA015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7024791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D803ACD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vAlign w:val="center"/>
            <w:hideMark/>
          </w:tcPr>
          <w:p w14:paraId="4B5C9BFF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tr w:rsidR="007E7BE9" w:rsidRPr="005C20D6" w14:paraId="0B0C66F9" w14:textId="77777777" w:rsidTr="008F38E2">
        <w:trPr>
          <w:trHeight w:val="109"/>
        </w:trPr>
        <w:tc>
          <w:tcPr>
            <w:tcW w:w="2973" w:type="dxa"/>
            <w:vAlign w:val="center"/>
          </w:tcPr>
          <w:p w14:paraId="3E08B5D3" w14:textId="77777777" w:rsidR="007E7BE9" w:rsidRDefault="007E7BE9" w:rsidP="008F38E2">
            <w:pPr>
              <w:spacing w:after="0" w:line="276" w:lineRule="auto"/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</w:pPr>
            <w:permStart w:id="1726371157" w:edGrp="everyone" w:colFirst="1" w:colLast="1"/>
            <w:permStart w:id="1405834347" w:edGrp="everyone" w:colFirst="2" w:colLast="2"/>
            <w:permStart w:id="102131905" w:edGrp="everyone" w:colFirst="3" w:colLast="3"/>
            <w:permStart w:id="1533884741" w:edGrp="everyone" w:colFirst="4" w:colLast="4"/>
            <w:permStart w:id="793392265" w:edGrp="everyone" w:colFirst="5" w:colLast="5"/>
            <w:permStart w:id="741111416" w:edGrp="everyone" w:colFirst="6" w:colLast="6"/>
            <w:permStart w:id="2025676715" w:edGrp="everyone" w:colFirst="7" w:colLast="7"/>
            <w:permStart w:id="431751514" w:edGrp="everyone" w:colFirst="0" w:colLast="0"/>
            <w:permEnd w:id="1886408211"/>
            <w:permEnd w:id="74334535"/>
            <w:permEnd w:id="167323680"/>
            <w:permEnd w:id="232409619"/>
            <w:permEnd w:id="515705866"/>
            <w:permEnd w:id="1706062447"/>
            <w:permEnd w:id="1688099638"/>
            <w:permEnd w:id="1894139464"/>
            <w:r>
              <w:rPr>
                <w:rFonts w:ascii="ENRESA Aroma Light" w:hAnsi="ENRESA Aroma Light" w:cs="Calibri"/>
                <w:color w:val="000000"/>
                <w:sz w:val="18"/>
                <w:szCs w:val="18"/>
                <w:lang w:val="es-ES"/>
              </w:rPr>
              <w:t>8</w:t>
            </w:r>
          </w:p>
        </w:tc>
        <w:tc>
          <w:tcPr>
            <w:tcW w:w="1135" w:type="dxa"/>
            <w:vAlign w:val="center"/>
          </w:tcPr>
          <w:p w14:paraId="6F342AA7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921" w:type="dxa"/>
            <w:vAlign w:val="center"/>
          </w:tcPr>
          <w:p w14:paraId="3F55420D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</w:tcPr>
          <w:p w14:paraId="44D3D074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CF0C2EB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B725D82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  <w:tc>
          <w:tcPr>
            <w:tcW w:w="1204" w:type="dxa"/>
            <w:vAlign w:val="center"/>
          </w:tcPr>
          <w:p w14:paraId="3D79F72E" w14:textId="77777777" w:rsidR="007E7BE9" w:rsidRPr="005C20D6" w:rsidRDefault="007E7BE9" w:rsidP="008F38E2">
            <w:pPr>
              <w:spacing w:after="0" w:line="276" w:lineRule="auto"/>
              <w:jc w:val="center"/>
              <w:rPr>
                <w:rFonts w:ascii="ENRESA Aroma Light" w:hAnsi="ENRESA Aroma Light" w:cs="Arial"/>
                <w:sz w:val="18"/>
                <w:szCs w:val="18"/>
              </w:rPr>
            </w:pPr>
          </w:p>
        </w:tc>
      </w:tr>
      <w:permEnd w:id="1726371157"/>
      <w:permEnd w:id="1405834347"/>
      <w:permEnd w:id="102131905"/>
      <w:permEnd w:id="1533884741"/>
      <w:permEnd w:id="793392265"/>
      <w:permEnd w:id="741111416"/>
      <w:permEnd w:id="2025676715"/>
      <w:permEnd w:id="431751514"/>
    </w:tbl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6C95616" w14:textId="77777777" w:rsidR="007444D3" w:rsidRPr="0025722E" w:rsidRDefault="007444D3" w:rsidP="007444D3">
      <w:pPr>
        <w:pStyle w:val="Textoindependiente"/>
        <w:spacing w:before="108"/>
        <w:jc w:val="both"/>
        <w:rPr>
          <w:rFonts w:ascii="ENRESA Aroma Light" w:hAnsi="ENRESA Aroma Light"/>
          <w:b/>
          <w:i/>
          <w:iCs/>
          <w:sz w:val="22"/>
          <w:szCs w:val="22"/>
          <w:lang w:val="es-ES_tradnl"/>
        </w:rPr>
      </w:pPr>
      <w:r w:rsidRPr="0025722E">
        <w:rPr>
          <w:rFonts w:ascii="ENRESA Aroma Light" w:hAnsi="ENRESA Aroma Light"/>
          <w:b/>
          <w:i/>
          <w:iCs/>
          <w:sz w:val="22"/>
          <w:szCs w:val="22"/>
          <w:lang w:val="es-ES_tradnl"/>
        </w:rPr>
        <w:t>Cuando se acrediten trabajos simultáneos en un mismo periodo de tiempo, únicamente se computará la duración de uno de los trabajos.</w:t>
      </w:r>
    </w:p>
    <w:p w14:paraId="44F83D65" w14:textId="77777777" w:rsidR="007444D3" w:rsidRPr="00AE21A6" w:rsidRDefault="007444D3" w:rsidP="007444D3">
      <w:pPr>
        <w:pStyle w:val="Textoindependiente"/>
        <w:spacing w:before="108"/>
        <w:jc w:val="both"/>
        <w:rPr>
          <w:rFonts w:ascii="ENRESA Aroma Light" w:hAnsi="ENRESA Aroma Light"/>
          <w:i/>
          <w:sz w:val="22"/>
          <w:szCs w:val="22"/>
          <w:lang w:val="es-ES_tradnl"/>
        </w:rPr>
      </w:pPr>
      <w:r w:rsidRPr="00AE21A6">
        <w:rPr>
          <w:rFonts w:ascii="ENRESA Aroma Light" w:hAnsi="ENRESA Aroma Light"/>
          <w:b/>
          <w:i/>
          <w:iCs/>
          <w:sz w:val="22"/>
          <w:szCs w:val="22"/>
          <w:lang w:val="es-ES_tradnl"/>
        </w:rPr>
        <w:t>No serán valorados los criterios correspondientes a la experiencia de aquellas proposiciones que no cumplimenten la tabla para acreditar la experiencia respetando el formato e incluyendo todos los datos requeridos en cada columna, dado que esa información es la que permite tener todos los datos para poder valorar.</w:t>
      </w:r>
    </w:p>
    <w:p w14:paraId="02581666" w14:textId="77777777" w:rsidR="007444D3" w:rsidRPr="00AE21A6" w:rsidRDefault="007444D3" w:rsidP="007444D3">
      <w:pPr>
        <w:pStyle w:val="Textoindependiente"/>
        <w:spacing w:before="108"/>
        <w:rPr>
          <w:rFonts w:ascii="ENRESA Aroma Light" w:hAnsi="ENRESA Aroma Light"/>
          <w:i/>
          <w:iCs/>
          <w:sz w:val="22"/>
          <w:szCs w:val="22"/>
          <w:lang w:val="es-ES_tradnl"/>
        </w:rPr>
      </w:pPr>
    </w:p>
    <w:p w14:paraId="5143BA9E" w14:textId="7181F446" w:rsidR="00143F1B" w:rsidRPr="007444D3" w:rsidRDefault="007444D3" w:rsidP="007444D3">
      <w:pPr>
        <w:pStyle w:val="Textoindependiente"/>
        <w:spacing w:before="108"/>
        <w:rPr>
          <w:rFonts w:ascii="ENRESA Aroma Light" w:hAnsi="ENRESA Aroma Light"/>
          <w:i/>
          <w:iCs/>
          <w:sz w:val="22"/>
          <w:szCs w:val="22"/>
        </w:rPr>
      </w:pPr>
      <w:r w:rsidRPr="00AE21A6">
        <w:rPr>
          <w:rFonts w:ascii="ENRESA Aroma Light" w:hAnsi="ENRESA Aroma Light"/>
          <w:i/>
          <w:iCs/>
          <w:sz w:val="22"/>
          <w:szCs w:val="22"/>
        </w:rPr>
        <w:t>(*) Los datos personales incluidos en esta tabla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  </w: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85758FC" w14:textId="77777777" w:rsidR="007444D3" w:rsidRDefault="007444D3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8BEC031" w14:textId="77777777" w:rsidR="007444D3" w:rsidRDefault="007444D3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38DFE6A0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153C2" w14:textId="77777777" w:rsidR="00F45A6F" w:rsidRDefault="00F45A6F">
      <w:r>
        <w:separator/>
      </w:r>
    </w:p>
  </w:endnote>
  <w:endnote w:type="continuationSeparator" w:id="0">
    <w:p w14:paraId="12AD43AD" w14:textId="77777777" w:rsidR="00F45A6F" w:rsidRDefault="00F45A6F">
      <w:r>
        <w:continuationSeparator/>
      </w:r>
    </w:p>
  </w:endnote>
  <w:endnote w:type="continuationNotice" w:id="1">
    <w:p w14:paraId="44930623" w14:textId="77777777" w:rsidR="00F45A6F" w:rsidRDefault="00F45A6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4B47C06-5BC6-40E1-9F86-87B342FB8BB2}"/>
    <w:embedBold r:id="rId2" w:fontKey="{4501110D-66F3-4A81-A9C6-534969956EC8}"/>
    <w:embedItalic r:id="rId3" w:fontKey="{FDA96CDE-E8C9-4612-B947-AA3BBB30D8DA}"/>
    <w:embedBoldItalic r:id="rId4" w:fontKey="{0703E42A-2EB9-401E-ABE9-4C2DE284657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87DEFF8-58AB-4B24-82F1-684725998E76}"/>
    <w:embedBold r:id="rId6" w:fontKey="{CF2F7E9A-C6A7-408C-AB3C-6FF000E68D4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323551A-893B-4CE6-9EF5-0FDE510BE719}"/>
    <w:embedBold r:id="rId8" w:fontKey="{E000DFAE-29BF-425D-B630-8FC5C5FB456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CF1E454C-E2F4-4EFA-A723-71D04B0E667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0ADC8B01-1089-4650-B0E4-F26EB26E6B2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A5C8E658-2119-4615-A4D8-122F572E51F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BB10840A-6AE9-493B-9D63-51952F816AB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484DF" w14:textId="77777777" w:rsidR="00F45A6F" w:rsidRDefault="00F45A6F">
      <w:r>
        <w:separator/>
      </w:r>
    </w:p>
  </w:footnote>
  <w:footnote w:type="continuationSeparator" w:id="0">
    <w:p w14:paraId="38505342" w14:textId="77777777" w:rsidR="00F45A6F" w:rsidRDefault="00F45A6F">
      <w:r>
        <w:continuationSeparator/>
      </w:r>
    </w:p>
  </w:footnote>
  <w:footnote w:type="continuationNotice" w:id="1">
    <w:p w14:paraId="452DE814" w14:textId="77777777" w:rsidR="00F45A6F" w:rsidRDefault="00F45A6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CFC86F0" w:rsidR="00A2064F" w:rsidRPr="00B04615" w:rsidRDefault="00033C49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033C4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Supervisión, Conservación y Jardinería del Emplazamiento Restaurado de la Antigua Fábrica de Uranio de Andújar (Jaén) Años 2027-2031</w:t>
          </w:r>
        </w:p>
      </w:tc>
      <w:tc>
        <w:tcPr>
          <w:tcW w:w="2552" w:type="dxa"/>
          <w:vAlign w:val="center"/>
        </w:tcPr>
        <w:p w14:paraId="52C77EF5" w14:textId="0867AECC" w:rsidR="00A2064F" w:rsidRPr="00360F17" w:rsidRDefault="00294CF7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294CF7">
            <w:rPr>
              <w:rFonts w:ascii="ENRESA Aroma Light" w:hAnsi="ENRESA Aroma Light" w:cs="Arial"/>
              <w:b/>
              <w:bCs/>
              <w:szCs w:val="22"/>
              <w:lang w:val="pt-PT"/>
            </w:rPr>
            <w:t>CO-SU-26-006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aaG1r3zWOwjqHezPyUlejZ0SoSyQe5z8ezeUG1rvNfWQPv3ohFzVv4Ksg51/yCmcW0SoHx0LyVz/WkfjMlryw==" w:salt="+A6yL23ok0wN60lv/wsyG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3C49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25A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4CF7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235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26D3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286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2CF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46CAF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0D55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4D3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E7BE9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29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68F8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15AC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08D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3FD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301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5A6F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2ECD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254D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1FE1396-CFFE-4ED3-A0DB-7D66C306D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15</TotalTime>
  <Pages>2</Pages>
  <Words>490</Words>
  <Characters>2701</Characters>
  <Application>Microsoft Office Word</Application>
  <DocSecurity>8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23</cp:revision>
  <cp:lastPrinted>2022-11-30T10:28:00Z</cp:lastPrinted>
  <dcterms:created xsi:type="dcterms:W3CDTF">2025-11-17T12:14:00Z</dcterms:created>
  <dcterms:modified xsi:type="dcterms:W3CDTF">2026-10-29T09:13:00Z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