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4C06EDA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de</w:t>
      </w:r>
      <w:r w:rsidR="00553F2D">
        <w:rPr>
          <w:rFonts w:ascii="ENRESA Aroma Light" w:hAnsi="ENRESA Aroma Light" w:cs="Arial"/>
          <w:szCs w:val="22"/>
          <w:lang w:val="es-ES"/>
        </w:rPr>
        <w:t xml:space="preserve"> </w:t>
      </w:r>
      <w:r w:rsidRPr="008F100D">
        <w:rPr>
          <w:rFonts w:ascii="ENRESA Aroma Light" w:hAnsi="ENRESA Aroma Light" w:cs="Arial"/>
          <w:szCs w:val="22"/>
          <w:lang w:val="es-ES"/>
        </w:rPr>
        <w:t>l</w:t>
      </w:r>
      <w:r w:rsidR="00553F2D">
        <w:rPr>
          <w:rFonts w:ascii="ENRESA Aroma Light" w:hAnsi="ENRESA Aroma Light" w:cs="Arial"/>
          <w:szCs w:val="22"/>
          <w:lang w:val="es-ES"/>
        </w:rPr>
        <w:t>as</w:t>
      </w:r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56DA0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553F2D">
        <w:rPr>
          <w:rFonts w:ascii="ENRESA Aroma Light" w:hAnsi="ENRESA Aroma Light" w:cs="Arial"/>
          <w:szCs w:val="22"/>
          <w:lang w:val="es-ES"/>
        </w:rPr>
        <w:t>se compromete a:</w:t>
      </w:r>
    </w:p>
    <w:tbl>
      <w:tblPr>
        <w:tblpPr w:leftFromText="141" w:rightFromText="141" w:vertAnchor="text" w:horzAnchor="margin" w:tblpY="291"/>
        <w:tblW w:w="10065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4"/>
        <w:gridCol w:w="2479"/>
        <w:gridCol w:w="2482"/>
      </w:tblGrid>
      <w:tr w:rsidR="00BE320B" w:rsidRPr="00082FDA" w14:paraId="6FA13A52" w14:textId="77777777" w:rsidTr="00D3736E">
        <w:trPr>
          <w:trHeight w:val="288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</w:tcPr>
          <w:p w14:paraId="7C73556D" w14:textId="77777777" w:rsidR="00BE320B" w:rsidRPr="00082FDA" w:rsidRDefault="00BE320B" w:rsidP="00D3736E">
            <w:pPr>
              <w:spacing w:after="0"/>
              <w:ind w:left="200" w:hanging="20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082FDA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CRITERIO 1</w:t>
            </w:r>
          </w:p>
        </w:tc>
      </w:tr>
      <w:tr w:rsidR="00BE320B" w:rsidRPr="00082FDA" w14:paraId="173D794A" w14:textId="77777777" w:rsidTr="00D3736E">
        <w:trPr>
          <w:trHeight w:val="170"/>
        </w:trPr>
        <w:tc>
          <w:tcPr>
            <w:tcW w:w="5104" w:type="dxa"/>
            <w:vMerge w:val="restart"/>
            <w:tcBorders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</w:tcPr>
          <w:p w14:paraId="17474238" w14:textId="77777777" w:rsidR="00BE320B" w:rsidRPr="008512ED" w:rsidRDefault="00BE320B" w:rsidP="00D3736E">
            <w:pPr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  <w:r w:rsidRPr="001472FC">
              <w:rPr>
                <w:rFonts w:ascii="ENRESA Aroma Light" w:hAnsi="ENRESA Aroma Light"/>
                <w:b/>
                <w:bCs/>
                <w:i/>
                <w:iCs/>
                <w:szCs w:val="22"/>
              </w:rPr>
              <w:t>Compromiso de ampliación del plazo de garantía respecto al requerido (1 año). Se expresará el plazo en años enteros, valorándose de forma proporcional, hasta un máximo de 3 años adicionales, de la siguiente manera: 5 puntos si es 1 año, 7 puntos si es 2 años y 10 puntos si es 3 años</w:t>
            </w:r>
          </w:p>
        </w:tc>
        <w:tc>
          <w:tcPr>
            <w:tcW w:w="24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9F2D0"/>
            <w:vAlign w:val="bottom"/>
          </w:tcPr>
          <w:p w14:paraId="23C41D83" w14:textId="77777777" w:rsidR="00BE320B" w:rsidRDefault="00BE320B" w:rsidP="00D3736E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 w:rsidRPr="00EE2257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 xml:space="preserve">                      SI (**)</w:t>
            </w:r>
          </w:p>
          <w:p w14:paraId="35ACE2C9" w14:textId="77777777" w:rsidR="00BE320B" w:rsidRPr="00EE2257" w:rsidRDefault="00BE320B" w:rsidP="00D3736E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  <w:p w14:paraId="44851BB3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 xml:space="preserve">** </w:t>
            </w:r>
            <w:r w:rsidRPr="00EE2257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En caso de ofertar año/s adicional/es de garantía indicar una “X” debajo del número de año/s adicional/es ofertado/s</w:t>
            </w:r>
          </w:p>
          <w:p w14:paraId="41848455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  <w:p w14:paraId="13D596B6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040371D4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13327DDA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1312D1A4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540131F4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4CE65261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3AF32CEE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D9F2D0"/>
            <w:vAlign w:val="bottom"/>
          </w:tcPr>
          <w:p w14:paraId="1E0F6A33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  <w:p w14:paraId="5069E1CC" w14:textId="77777777" w:rsidR="00BE320B" w:rsidRPr="00082FDA" w:rsidRDefault="00BE320B" w:rsidP="00D3736E">
            <w:pPr>
              <w:shd w:val="clear" w:color="auto" w:fill="D9F2D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082FD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  <w:t>1 año adicional</w:t>
            </w:r>
          </w:p>
          <w:p w14:paraId="09081C97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</w:tr>
      <w:tr w:rsidR="00BE320B" w:rsidRPr="00082FDA" w14:paraId="7454709B" w14:textId="77777777" w:rsidTr="005C5272">
        <w:trPr>
          <w:trHeight w:val="170"/>
        </w:trPr>
        <w:tc>
          <w:tcPr>
            <w:tcW w:w="510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</w:tcPr>
          <w:p w14:paraId="2C62DAB5" w14:textId="77777777" w:rsidR="00BE320B" w:rsidRPr="008512ED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9F2D0"/>
            <w:vAlign w:val="bottom"/>
          </w:tcPr>
          <w:p w14:paraId="676D2EE3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14:paraId="62ACB233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163D3269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permStart w:id="550395590" w:edGrp="everyone"/>
            <w:permEnd w:id="550395590"/>
          </w:p>
          <w:p w14:paraId="44C39E7E" w14:textId="033D392E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1FA41208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</w:tr>
      <w:tr w:rsidR="00BE320B" w:rsidRPr="00082FDA" w14:paraId="00210421" w14:textId="77777777" w:rsidTr="00D3736E">
        <w:trPr>
          <w:trHeight w:val="170"/>
        </w:trPr>
        <w:tc>
          <w:tcPr>
            <w:tcW w:w="510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</w:tcPr>
          <w:p w14:paraId="6670D0E2" w14:textId="77777777" w:rsidR="00BE320B" w:rsidRPr="008512ED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9F2D0"/>
            <w:vAlign w:val="bottom"/>
          </w:tcPr>
          <w:p w14:paraId="110A6192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D9F2D0"/>
            <w:vAlign w:val="bottom"/>
          </w:tcPr>
          <w:p w14:paraId="564DCDFE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01E46CB5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332B10A8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082FDA"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2 años adicionales</w:t>
            </w:r>
          </w:p>
          <w:p w14:paraId="162AB9A7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</w:tr>
      <w:tr w:rsidR="00BE320B" w:rsidRPr="00082FDA" w14:paraId="21EB2E63" w14:textId="77777777" w:rsidTr="005C5272">
        <w:trPr>
          <w:trHeight w:val="170"/>
        </w:trPr>
        <w:tc>
          <w:tcPr>
            <w:tcW w:w="510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</w:tcPr>
          <w:p w14:paraId="0DA80BE8" w14:textId="77777777" w:rsidR="00BE320B" w:rsidRPr="008512ED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9F2D0"/>
            <w:vAlign w:val="bottom"/>
          </w:tcPr>
          <w:p w14:paraId="02DD7351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14:paraId="049D9678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2CA22D6E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64B59B97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permStart w:id="1942042520" w:edGrp="everyone"/>
            <w:permEnd w:id="1942042520"/>
          </w:p>
          <w:p w14:paraId="261ECD4B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  <w:p w14:paraId="06B67D22" w14:textId="77777777" w:rsidR="00BE320B" w:rsidRPr="00082FDA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</w:tr>
      <w:tr w:rsidR="00BE320B" w:rsidRPr="00082FDA" w14:paraId="68A51350" w14:textId="77777777" w:rsidTr="00D3736E">
        <w:trPr>
          <w:trHeight w:val="1046"/>
        </w:trPr>
        <w:tc>
          <w:tcPr>
            <w:tcW w:w="510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</w:tcPr>
          <w:p w14:paraId="565F45CF" w14:textId="77777777" w:rsidR="00BE320B" w:rsidRPr="008512ED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9F2D0"/>
            <w:vAlign w:val="bottom"/>
          </w:tcPr>
          <w:p w14:paraId="2005F8BB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D9F2D0"/>
            <w:vAlign w:val="bottom"/>
          </w:tcPr>
          <w:p w14:paraId="2023F24E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r w:rsidRPr="00082FDA"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3 años adicionales</w:t>
            </w:r>
          </w:p>
          <w:p w14:paraId="1E13620B" w14:textId="77777777" w:rsidR="00BE320B" w:rsidRPr="00082FDA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</w:tr>
      <w:tr w:rsidR="00BE320B" w:rsidRPr="007346ED" w14:paraId="719A4F4E" w14:textId="77777777" w:rsidTr="005C5272">
        <w:trPr>
          <w:trHeight w:val="769"/>
        </w:trPr>
        <w:tc>
          <w:tcPr>
            <w:tcW w:w="5104" w:type="dxa"/>
            <w:vMerge/>
            <w:tcBorders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</w:tcPr>
          <w:p w14:paraId="1FE2E3AB" w14:textId="77777777" w:rsidR="00BE320B" w:rsidRPr="008512ED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D9F2D0"/>
            <w:vAlign w:val="bottom"/>
          </w:tcPr>
          <w:p w14:paraId="5E44D768" w14:textId="77777777" w:rsidR="00BE320B" w:rsidRPr="003B0982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14:paraId="1208AB24" w14:textId="77777777" w:rsidR="00BE320B" w:rsidRPr="008512ED" w:rsidRDefault="00BE320B" w:rsidP="005C5272">
            <w:pPr>
              <w:spacing w:after="0"/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highlight w:val="yellow"/>
                <w:lang w:val="es-ES"/>
              </w:rPr>
            </w:pPr>
            <w:permStart w:id="1597181367" w:edGrp="everyone"/>
            <w:permEnd w:id="1597181367"/>
          </w:p>
        </w:tc>
      </w:tr>
      <w:tr w:rsidR="00BE320B" w:rsidRPr="008512ED" w14:paraId="051E9D73" w14:textId="77777777" w:rsidTr="00D3736E">
        <w:trPr>
          <w:trHeight w:val="431"/>
        </w:trPr>
        <w:tc>
          <w:tcPr>
            <w:tcW w:w="5104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E14B43" w14:textId="77777777" w:rsidR="00BE320B" w:rsidRPr="00F80206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F2D0"/>
            <w:vAlign w:val="center"/>
          </w:tcPr>
          <w:p w14:paraId="291120C8" w14:textId="77777777" w:rsidR="00BE320B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  <w:p w14:paraId="11237186" w14:textId="77777777" w:rsidR="00BE320B" w:rsidRPr="00774FF3" w:rsidRDefault="00BE320B" w:rsidP="00D3736E">
            <w:pPr>
              <w:shd w:val="clear" w:color="auto" w:fill="D9F2D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 w:rsidRPr="00774FF3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NO</w:t>
            </w:r>
          </w:p>
          <w:p w14:paraId="17C6E57E" w14:textId="77777777" w:rsidR="00BE320B" w:rsidRPr="00F80206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45ED503" w14:textId="77777777" w:rsidR="00BE320B" w:rsidRPr="00F80206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permStart w:id="928803207" w:edGrp="everyone"/>
            <w:permEnd w:id="928803207"/>
          </w:p>
        </w:tc>
      </w:tr>
      <w:tr w:rsidR="00BE320B" w:rsidRPr="008512ED" w14:paraId="2762D2CC" w14:textId="77777777" w:rsidTr="00D3736E">
        <w:trPr>
          <w:trHeight w:val="288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  <w:hideMark/>
          </w:tcPr>
          <w:p w14:paraId="028AF197" w14:textId="77777777" w:rsidR="00BE320B" w:rsidRPr="003943D0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80206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CRITERIO 2</w:t>
            </w:r>
          </w:p>
        </w:tc>
      </w:tr>
      <w:tr w:rsidR="00BE320B" w:rsidRPr="00F80206" w14:paraId="504126F6" w14:textId="77777777" w:rsidTr="00D3736E">
        <w:trPr>
          <w:trHeight w:val="476"/>
        </w:trPr>
        <w:tc>
          <w:tcPr>
            <w:tcW w:w="510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shd w:val="clear" w:color="auto" w:fill="E8E8E8"/>
            <w:vAlign w:val="center"/>
            <w:hideMark/>
          </w:tcPr>
          <w:p w14:paraId="153DA4A5" w14:textId="77777777" w:rsidR="00BE320B" w:rsidRDefault="00BE320B" w:rsidP="00D3736E">
            <w:pPr>
              <w:rPr>
                <w:rFonts w:ascii="ENRESA Aroma Light" w:hAnsi="ENRESA Aroma Light"/>
                <w:b/>
                <w:bCs/>
                <w:i/>
                <w:iCs/>
                <w:szCs w:val="22"/>
              </w:rPr>
            </w:pPr>
          </w:p>
          <w:p w14:paraId="78E211D3" w14:textId="77777777" w:rsidR="00BE320B" w:rsidRPr="005C78AD" w:rsidRDefault="00BE320B" w:rsidP="00D3736E">
            <w:pPr>
              <w:rPr>
                <w:rFonts w:ascii="ENRESA Aroma Light" w:hAnsi="ENRESA Aroma Light"/>
                <w:b/>
                <w:bCs/>
                <w:i/>
                <w:iCs/>
                <w:szCs w:val="22"/>
              </w:rPr>
            </w:pPr>
            <w:r>
              <w:rPr>
                <w:rFonts w:ascii="ENRESA Aroma Light" w:hAnsi="ENRESA Aroma Light"/>
                <w:b/>
                <w:bCs/>
                <w:i/>
                <w:iCs/>
                <w:szCs w:val="22"/>
              </w:rPr>
              <w:t>Compromiso de r</w:t>
            </w:r>
            <w:r w:rsidRPr="005C78AD">
              <w:rPr>
                <w:rFonts w:ascii="ENRESA Aroma Light" w:hAnsi="ENRESA Aroma Light"/>
                <w:b/>
                <w:bCs/>
                <w:i/>
                <w:iCs/>
                <w:szCs w:val="22"/>
              </w:rPr>
              <w:t>ealizar una inspección de seguimiento de los trabajos ejecutados transcurrido el período de garantía requerido de 1 año</w:t>
            </w:r>
            <w:r>
              <w:rPr>
                <w:rFonts w:ascii="ENRESA Aroma Light" w:hAnsi="ENRESA Aroma Light"/>
                <w:b/>
                <w:bCs/>
                <w:i/>
                <w:iCs/>
                <w:szCs w:val="22"/>
              </w:rPr>
              <w:t xml:space="preserve">, </w:t>
            </w:r>
            <w:r w:rsidRPr="00247B9D">
              <w:rPr>
                <w:rFonts w:ascii="ENRESA Aroma Light" w:hAnsi="ENRESA Aroma Light"/>
                <w:b/>
                <w:bCs/>
                <w:i/>
                <w:iCs/>
                <w:szCs w:val="22"/>
              </w:rPr>
              <w:t xml:space="preserve">o el período ofertado en el criterio anterior, en su caso </w:t>
            </w:r>
          </w:p>
          <w:p w14:paraId="13D2BB39" w14:textId="77777777" w:rsidR="00BE320B" w:rsidRPr="003943D0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D9F2D0"/>
            <w:vAlign w:val="bottom"/>
            <w:hideMark/>
          </w:tcPr>
          <w:p w14:paraId="16653F05" w14:textId="77777777" w:rsidR="00BE320B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  <w:p w14:paraId="452F56F7" w14:textId="77777777" w:rsidR="00BE320B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  <w:p w14:paraId="44282BC1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 w:rsidRPr="00EE2257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SI</w:t>
            </w:r>
          </w:p>
          <w:p w14:paraId="542365C7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  <w:p w14:paraId="6D0454E3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D9F2D0"/>
            <w:vAlign w:val="bottom"/>
          </w:tcPr>
          <w:p w14:paraId="5A39813F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  <w:r w:rsidRPr="00EE2257"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  <w:t>NO</w:t>
            </w:r>
          </w:p>
          <w:p w14:paraId="6B204698" w14:textId="77777777" w:rsidR="00BE320B" w:rsidRPr="00EE2257" w:rsidRDefault="00BE320B" w:rsidP="00D3736E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BE320B" w:rsidRPr="00F80206" w14:paraId="6CEB61CC" w14:textId="77777777" w:rsidTr="005C5272">
        <w:trPr>
          <w:trHeight w:val="747"/>
        </w:trPr>
        <w:tc>
          <w:tcPr>
            <w:tcW w:w="5104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E8E8E8"/>
            <w:vAlign w:val="center"/>
            <w:hideMark/>
          </w:tcPr>
          <w:p w14:paraId="6E807B03" w14:textId="77777777" w:rsidR="00BE320B" w:rsidRPr="008512ED" w:rsidRDefault="00BE320B" w:rsidP="00D3736E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highlight w:val="yellow"/>
                <w:lang w:val="es-E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1FC2583" w14:textId="77777777" w:rsidR="00BE320B" w:rsidRPr="00F80206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permStart w:id="1725500085" w:edGrp="everyone"/>
            <w:permEnd w:id="1725500085"/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14:paraId="51380382" w14:textId="77777777" w:rsidR="00BE320B" w:rsidRPr="00F80206" w:rsidRDefault="00BE320B" w:rsidP="005C5272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permStart w:id="494956505" w:edGrp="everyone"/>
            <w:permEnd w:id="494956505"/>
          </w:p>
        </w:tc>
      </w:tr>
    </w:tbl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DF521" w14:textId="77777777" w:rsidR="00CB541F" w:rsidRDefault="00CB541F">
      <w:r>
        <w:separator/>
      </w:r>
    </w:p>
  </w:endnote>
  <w:endnote w:type="continuationSeparator" w:id="0">
    <w:p w14:paraId="5DA664EC" w14:textId="77777777" w:rsidR="00CB541F" w:rsidRDefault="00CB541F">
      <w:r>
        <w:continuationSeparator/>
      </w:r>
    </w:p>
  </w:endnote>
  <w:endnote w:type="continuationNotice" w:id="1">
    <w:p w14:paraId="200FAF27" w14:textId="77777777" w:rsidR="00CB541F" w:rsidRDefault="00CB541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3A78DC0-66D0-4030-89D9-726E81A9DF83}"/>
    <w:embedBold r:id="rId2" w:fontKey="{169C104B-B24C-428C-B140-2DE2870383C4}"/>
    <w:embedItalic r:id="rId3" w:fontKey="{149722A7-F6D7-419A-8117-8E49B1DBD067}"/>
    <w:embedBoldItalic r:id="rId4" w:fontKey="{69D73A86-E6D5-48AD-9B5F-CC43F99DFB5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253410A-7404-4F29-B858-D62CF59C51CA}"/>
    <w:embedBold r:id="rId6" w:fontKey="{8251A6C6-708B-4289-AA52-DE982D980F77}"/>
    <w:embedItalic r:id="rId7" w:fontKey="{337CC331-BF8F-4E0F-8374-F373B36F940D}"/>
    <w:embedBoldItalic r:id="rId8" w:fontKey="{0A9B2D3A-874A-4926-92B2-32978AEE3F3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9" w:fontKey="{F8098F91-C021-4E2D-8285-1E1AD8C7C171}"/>
    <w:embedBold r:id="rId10" w:fontKey="{F76359F5-694A-418F-ADCC-40F5C1C5127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8ED94992-0B0F-48F3-A3FD-226B4FC6CBA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2" w:fontKey="{950D517D-3DE5-4836-BFBA-7B22AFD48F0D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8E25632E-A536-413F-AA69-B4654DDCD21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4" w:fontKey="{EB1FA9E4-B68F-4A23-8ED4-2A06482E18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4E72A" w14:textId="77777777" w:rsidR="00CB541F" w:rsidRDefault="00CB541F">
      <w:r>
        <w:separator/>
      </w:r>
    </w:p>
  </w:footnote>
  <w:footnote w:type="continuationSeparator" w:id="0">
    <w:p w14:paraId="4731F208" w14:textId="77777777" w:rsidR="00CB541F" w:rsidRDefault="00CB541F">
      <w:r>
        <w:continuationSeparator/>
      </w:r>
    </w:p>
  </w:footnote>
  <w:footnote w:type="continuationNotice" w:id="1">
    <w:p w14:paraId="58E9EF30" w14:textId="77777777" w:rsidR="00CB541F" w:rsidRDefault="00CB541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222A614B" w:rsidR="0000153C" w:rsidRPr="00B04615" w:rsidRDefault="0055331D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5331D">
            <w:rPr>
              <w:rFonts w:ascii="ENRESA Aroma Light" w:hAnsi="ENRESA Aroma Light" w:cs="Arial"/>
              <w:b/>
              <w:bCs/>
              <w:szCs w:val="22"/>
              <w:lang w:val="pt-PT"/>
            </w:rPr>
            <w:t>Obras de mantenimiento del edificio de protección de intemperie de la instalación nuclear Vandellós I</w:t>
          </w:r>
        </w:p>
      </w:tc>
      <w:tc>
        <w:tcPr>
          <w:tcW w:w="2552" w:type="dxa"/>
          <w:vAlign w:val="center"/>
        </w:tcPr>
        <w:p w14:paraId="1404EA8C" w14:textId="37E623E3" w:rsidR="0000153C" w:rsidRPr="00360F17" w:rsidRDefault="00CB35F3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B35F3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CO-TA-26-009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6SxXMqejYcqpoLcfpcIx3/Q8WWwZ3hYpn+xWzoH2coUPM/YrlMQuRlzm/5SX2F7u3FrN5PgKCcWkWy4jEwZKcg==" w:salt="pr4wDtaDVPmhxHqufvBvz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56DA0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9C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373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31D"/>
    <w:rsid w:val="00553700"/>
    <w:rsid w:val="00553B48"/>
    <w:rsid w:val="00553DD5"/>
    <w:rsid w:val="00553F2D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5272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7CB5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3D12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20B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35F3"/>
    <w:rsid w:val="00CB541F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195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97F39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27C1277-DA03-435F-B9F1-9A9082D4B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201</Words>
  <Characters>1110</Characters>
  <Application>Microsoft Office Word</Application>
  <DocSecurity>8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2025-11-17T12:19:00Z</dcterms:created>
  <dcterms:modified xsi:type="dcterms:W3CDTF">2026-10-07T07:40:00Z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